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CE6" w:rsidRDefault="00820CE6">
      <w:pPr>
        <w:rPr>
          <w:b/>
          <w:sz w:val="24"/>
          <w:szCs w:val="24"/>
        </w:rPr>
      </w:pPr>
      <w:r>
        <w:rPr>
          <w:b/>
          <w:sz w:val="24"/>
          <w:szCs w:val="24"/>
        </w:rPr>
        <w:t>SPLNENÝ SEN</w:t>
      </w:r>
    </w:p>
    <w:p w:rsidR="00820CE6" w:rsidRPr="00CA046D" w:rsidRDefault="00820CE6">
      <w:pPr>
        <w:rPr>
          <w:b/>
          <w:sz w:val="24"/>
          <w:szCs w:val="24"/>
        </w:rPr>
      </w:pPr>
      <w:r>
        <w:rPr>
          <w:b/>
          <w:sz w:val="24"/>
          <w:szCs w:val="24"/>
        </w:rPr>
        <w:t>Nájdeme sedem statočných ?</w:t>
      </w:r>
    </w:p>
    <w:p w:rsidR="00820CE6" w:rsidRPr="00CA046D" w:rsidRDefault="00820CE6">
      <w:pPr>
        <w:rPr>
          <w:b/>
          <w:sz w:val="24"/>
          <w:szCs w:val="24"/>
        </w:rPr>
      </w:pPr>
      <w:r w:rsidRPr="00CA046D">
        <w:rPr>
          <w:b/>
          <w:sz w:val="24"/>
          <w:szCs w:val="24"/>
        </w:rPr>
        <w:t>Milé dámy, vážení páni</w:t>
      </w:r>
    </w:p>
    <w:p w:rsidR="00820CE6" w:rsidRDefault="00820CE6">
      <w:pPr>
        <w:rPr>
          <w:b/>
          <w:sz w:val="24"/>
          <w:szCs w:val="24"/>
        </w:rPr>
      </w:pPr>
      <w:r w:rsidRPr="00CA046D">
        <w:rPr>
          <w:b/>
          <w:sz w:val="24"/>
          <w:szCs w:val="24"/>
        </w:rPr>
        <w:t xml:space="preserve">Chcem vám venovať týchto pár slov. </w:t>
      </w:r>
      <w:r>
        <w:rPr>
          <w:b/>
          <w:sz w:val="24"/>
          <w:szCs w:val="24"/>
        </w:rPr>
        <w:t xml:space="preserve">Myslím to úprimne. Trochu ma k tomuto kroku inšpirovali aj niektoré, podľa môjho názoru až nevkusné diskusné vystúpenia na našej  konferencii, ktorá sa konala 17. mája 2016 v Stodole na Táľoch.  </w:t>
      </w:r>
    </w:p>
    <w:p w:rsidR="00820CE6" w:rsidRDefault="00820CE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Na rozdiel od niektorých nespokojných členov ASGS si myslím, že </w:t>
      </w:r>
      <w:r w:rsidRPr="00CA046D">
        <w:rPr>
          <w:b/>
          <w:sz w:val="24"/>
          <w:szCs w:val="24"/>
        </w:rPr>
        <w:t xml:space="preserve">naša seniorská pospolitosť </w:t>
      </w:r>
      <w:r>
        <w:rPr>
          <w:b/>
          <w:sz w:val="24"/>
          <w:szCs w:val="24"/>
        </w:rPr>
        <w:t xml:space="preserve">sa zmáha a </w:t>
      </w:r>
      <w:r w:rsidRPr="00CA046D">
        <w:rPr>
          <w:b/>
          <w:sz w:val="24"/>
          <w:szCs w:val="24"/>
        </w:rPr>
        <w:t xml:space="preserve">rastie. </w:t>
      </w:r>
      <w:r>
        <w:rPr>
          <w:b/>
          <w:sz w:val="24"/>
          <w:szCs w:val="24"/>
        </w:rPr>
        <w:t>Má 16 rokov a teda získala oprávnenie používať vlastný občiansky preukaz.</w:t>
      </w:r>
    </w:p>
    <w:p w:rsidR="00820CE6" w:rsidRPr="00CA046D" w:rsidRDefault="00820CE6">
      <w:pPr>
        <w:rPr>
          <w:b/>
          <w:sz w:val="24"/>
          <w:szCs w:val="24"/>
        </w:rPr>
      </w:pPr>
      <w:r w:rsidRPr="00CA046D">
        <w:rPr>
          <w:b/>
          <w:sz w:val="24"/>
          <w:szCs w:val="24"/>
        </w:rPr>
        <w:t>Nastupuje nová golfová generácia. Modernejšia, golfovo vyzretejšia, hráčsky vyspelejšia. Chce to personálne zmeny. Tie sú potrebné, ba priam nevyhnutné. Teraz ide o to, aby prišli včas, aby boli prospešné, užitočné</w:t>
      </w:r>
      <w:r>
        <w:rPr>
          <w:b/>
          <w:sz w:val="24"/>
          <w:szCs w:val="24"/>
        </w:rPr>
        <w:t>,</w:t>
      </w:r>
      <w:r w:rsidRPr="00CA046D">
        <w:rPr>
          <w:b/>
          <w:sz w:val="24"/>
          <w:szCs w:val="24"/>
        </w:rPr>
        <w:t xml:space="preserve"> urobené </w:t>
      </w:r>
      <w:r>
        <w:rPr>
          <w:b/>
          <w:sz w:val="24"/>
          <w:szCs w:val="24"/>
        </w:rPr>
        <w:t xml:space="preserve">zodpovedne a </w:t>
      </w:r>
      <w:r w:rsidRPr="00CA046D">
        <w:rPr>
          <w:b/>
          <w:sz w:val="24"/>
          <w:szCs w:val="24"/>
        </w:rPr>
        <w:t>prirodzene. V našej ASGS, teda medzi vami</w:t>
      </w:r>
      <w:r>
        <w:rPr>
          <w:b/>
          <w:sz w:val="24"/>
          <w:szCs w:val="24"/>
        </w:rPr>
        <w:t>,</w:t>
      </w:r>
      <w:r w:rsidRPr="00CA046D">
        <w:rPr>
          <w:b/>
          <w:sz w:val="24"/>
          <w:szCs w:val="24"/>
        </w:rPr>
        <w:t xml:space="preserve"> som zažil veľa nádherných chvíľ. Zažil som hráčske úspechy aj sklamania, funkcionárske zadosťučinenia i zakopnutia. Bol som pri založení ASGS, formovali sme Seniorskú túru, spomínam si ako </w:t>
      </w:r>
      <w:r>
        <w:rPr>
          <w:b/>
          <w:sz w:val="24"/>
          <w:szCs w:val="24"/>
        </w:rPr>
        <w:t xml:space="preserve">komplikovane </w:t>
      </w:r>
      <w:r w:rsidRPr="00CA046D">
        <w:rPr>
          <w:b/>
          <w:sz w:val="24"/>
          <w:szCs w:val="24"/>
        </w:rPr>
        <w:t xml:space="preserve">sme vstupovali do medzinárodných štruktúr, ako sme </w:t>
      </w:r>
      <w:r>
        <w:rPr>
          <w:b/>
          <w:sz w:val="24"/>
          <w:szCs w:val="24"/>
        </w:rPr>
        <w:t>zostavova</w:t>
      </w:r>
      <w:r w:rsidRPr="00CA046D">
        <w:rPr>
          <w:b/>
          <w:sz w:val="24"/>
          <w:szCs w:val="24"/>
        </w:rPr>
        <w:t xml:space="preserve">li prvé reprezentačné tímy. </w:t>
      </w:r>
      <w:r>
        <w:rPr>
          <w:b/>
          <w:sz w:val="24"/>
          <w:szCs w:val="24"/>
        </w:rPr>
        <w:t>Ako sme na medzinárodných podujatiach obsadzovali tie najspodnejšie priečky, ale aj na to, ako sme priniesli prvé medaily. T</w:t>
      </w:r>
      <w:r w:rsidRPr="00CA046D">
        <w:rPr>
          <w:b/>
          <w:sz w:val="24"/>
          <w:szCs w:val="24"/>
        </w:rPr>
        <w:t>ešili</w:t>
      </w:r>
      <w:r>
        <w:rPr>
          <w:b/>
          <w:sz w:val="24"/>
          <w:szCs w:val="24"/>
        </w:rPr>
        <w:t xml:space="preserve"> sme sa</w:t>
      </w:r>
      <w:r w:rsidRPr="00CA046D">
        <w:rPr>
          <w:b/>
          <w:sz w:val="24"/>
          <w:szCs w:val="24"/>
        </w:rPr>
        <w:t>, že máme vlastné logo a webovú stránku</w:t>
      </w:r>
      <w:r>
        <w:rPr>
          <w:b/>
          <w:sz w:val="24"/>
          <w:szCs w:val="24"/>
        </w:rPr>
        <w:t>. D</w:t>
      </w:r>
      <w:r w:rsidRPr="00CA046D">
        <w:rPr>
          <w:b/>
          <w:sz w:val="24"/>
          <w:szCs w:val="24"/>
        </w:rPr>
        <w:t>nes  už  je toto všetko bežnou rutinou a </w:t>
      </w:r>
      <w:r>
        <w:rPr>
          <w:b/>
          <w:sz w:val="24"/>
          <w:szCs w:val="24"/>
        </w:rPr>
        <w:t>berie</w:t>
      </w:r>
      <w:r w:rsidRPr="00CA046D">
        <w:rPr>
          <w:b/>
          <w:sz w:val="24"/>
          <w:szCs w:val="24"/>
        </w:rPr>
        <w:t>me to ako samozrejmosť...</w:t>
      </w:r>
    </w:p>
    <w:p w:rsidR="00820CE6" w:rsidRPr="00CA046D" w:rsidRDefault="00820CE6">
      <w:pPr>
        <w:rPr>
          <w:b/>
          <w:sz w:val="24"/>
          <w:szCs w:val="24"/>
        </w:rPr>
      </w:pPr>
      <w:r w:rsidRPr="00CA046D">
        <w:rPr>
          <w:b/>
          <w:sz w:val="24"/>
          <w:szCs w:val="24"/>
        </w:rPr>
        <w:t xml:space="preserve">Za celý čas fungovania ASGS som členom jej Výkonnej rady. </w:t>
      </w:r>
      <w:r>
        <w:rPr>
          <w:b/>
          <w:sz w:val="24"/>
          <w:szCs w:val="24"/>
        </w:rPr>
        <w:t>Počas dlhých 16 rokov sme sa vo VR ASGS snažili rozhodovať, podľa najlepšieho vedomia a svedomia. Napriek tomu nám možno všetko nevyšlo podľa našich predstáv. Teraz vás s</w:t>
      </w:r>
      <w:r w:rsidRPr="00CA046D">
        <w:rPr>
          <w:b/>
          <w:sz w:val="24"/>
          <w:szCs w:val="24"/>
        </w:rPr>
        <w:t xml:space="preserve"> plnou zodpovednosťou  </w:t>
      </w:r>
      <w:r>
        <w:rPr>
          <w:b/>
          <w:sz w:val="24"/>
          <w:szCs w:val="24"/>
        </w:rPr>
        <w:t>vyzýva</w:t>
      </w:r>
      <w:r w:rsidRPr="00CA046D">
        <w:rPr>
          <w:b/>
          <w:sz w:val="24"/>
          <w:szCs w:val="24"/>
        </w:rPr>
        <w:t xml:space="preserve">m k uskutočneniu personálnych zmien vo vedení našej organizácie. Nastal čas na vážne rozhodnutia a tie by </w:t>
      </w:r>
      <w:r>
        <w:rPr>
          <w:b/>
          <w:sz w:val="24"/>
          <w:szCs w:val="24"/>
        </w:rPr>
        <w:t xml:space="preserve">sme </w:t>
      </w:r>
      <w:r w:rsidRPr="00CA046D">
        <w:rPr>
          <w:b/>
          <w:sz w:val="24"/>
          <w:szCs w:val="24"/>
        </w:rPr>
        <w:t>mal</w:t>
      </w:r>
      <w:r>
        <w:rPr>
          <w:b/>
          <w:sz w:val="24"/>
          <w:szCs w:val="24"/>
        </w:rPr>
        <w:t>i</w:t>
      </w:r>
      <w:r w:rsidRPr="00CA046D">
        <w:rPr>
          <w:b/>
          <w:sz w:val="24"/>
          <w:szCs w:val="24"/>
        </w:rPr>
        <w:t xml:space="preserve"> robiť v čase, keď za ne môže</w:t>
      </w:r>
      <w:r>
        <w:rPr>
          <w:b/>
          <w:sz w:val="24"/>
          <w:szCs w:val="24"/>
        </w:rPr>
        <w:t>me</w:t>
      </w:r>
      <w:r w:rsidRPr="00CA046D">
        <w:rPr>
          <w:b/>
          <w:sz w:val="24"/>
          <w:szCs w:val="24"/>
        </w:rPr>
        <w:t xml:space="preserve"> niesť plnú zodpovednosť. Veľa som o tom rozmýšľal. Nie je to ľahké, ale je to tu. </w:t>
      </w:r>
      <w:r>
        <w:rPr>
          <w:b/>
          <w:sz w:val="24"/>
          <w:szCs w:val="24"/>
        </w:rPr>
        <w:t xml:space="preserve">My súčasní členovia VR ASGS sme </w:t>
      </w:r>
      <w:r w:rsidRPr="00CA046D">
        <w:rPr>
          <w:b/>
          <w:sz w:val="24"/>
          <w:szCs w:val="24"/>
        </w:rPr>
        <w:t>pripraven</w:t>
      </w:r>
      <w:r>
        <w:rPr>
          <w:b/>
          <w:sz w:val="24"/>
          <w:szCs w:val="24"/>
        </w:rPr>
        <w:t>í</w:t>
      </w:r>
      <w:r w:rsidRPr="00CA046D">
        <w:rPr>
          <w:b/>
          <w:sz w:val="24"/>
          <w:szCs w:val="24"/>
        </w:rPr>
        <w:t xml:space="preserve"> uvoľniť miest</w:t>
      </w:r>
      <w:r>
        <w:rPr>
          <w:b/>
          <w:sz w:val="24"/>
          <w:szCs w:val="24"/>
        </w:rPr>
        <w:t>a novým funkcionárskym tváram.</w:t>
      </w:r>
    </w:p>
    <w:p w:rsidR="00820CE6" w:rsidRPr="00CA046D" w:rsidRDefault="00820CE6">
      <w:pPr>
        <w:rPr>
          <w:b/>
          <w:sz w:val="24"/>
          <w:szCs w:val="24"/>
        </w:rPr>
      </w:pPr>
      <w:r w:rsidRPr="00CA046D">
        <w:rPr>
          <w:b/>
          <w:sz w:val="24"/>
          <w:szCs w:val="24"/>
        </w:rPr>
        <w:t>Viem, že občas to nemáte so mnou jednoduché, ale podporovali ste ma a aj rešpektovali. Za to vám ďakujem. Naďalej sa chcem s vami stretávať a užívať si golf v dobre fungujúcej spoločnosti príjemných ľudí, ktorú povedú veci oddaní a prezieraví vodcovia. Teraz je čas takých medzi sebou nájsť, získať ich a presvedčiť, aby čím skôr sňali z našich pliec ťarchu zodpovednosti za fungovanie ASGS. Verím, že sa nám to podarí</w:t>
      </w:r>
      <w:r>
        <w:rPr>
          <w:b/>
          <w:sz w:val="24"/>
          <w:szCs w:val="24"/>
        </w:rPr>
        <w:t xml:space="preserve"> a nájdeme sedem statočných...</w:t>
      </w:r>
      <w:r w:rsidRPr="00CA046D">
        <w:rPr>
          <w:b/>
          <w:sz w:val="24"/>
          <w:szCs w:val="24"/>
        </w:rPr>
        <w:t xml:space="preserve"> </w:t>
      </w:r>
    </w:p>
    <w:p w:rsidR="00820CE6" w:rsidRPr="00CA046D" w:rsidRDefault="00820CE6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Priznávam</w:t>
      </w:r>
      <w:r w:rsidRPr="00CA046D">
        <w:rPr>
          <w:b/>
          <w:sz w:val="24"/>
          <w:szCs w:val="24"/>
        </w:rPr>
        <w:t xml:space="preserve"> sa vám. </w:t>
      </w:r>
      <w:r>
        <w:rPr>
          <w:b/>
          <w:sz w:val="24"/>
          <w:szCs w:val="24"/>
        </w:rPr>
        <w:t>Zamýšľam sa a</w:t>
      </w:r>
      <w:r w:rsidRPr="00CA046D">
        <w:rPr>
          <w:b/>
          <w:sz w:val="24"/>
          <w:szCs w:val="24"/>
        </w:rPr>
        <w:t xml:space="preserve"> snívam. </w:t>
      </w:r>
      <w:r>
        <w:rPr>
          <w:b/>
          <w:sz w:val="24"/>
          <w:szCs w:val="24"/>
        </w:rPr>
        <w:t>Aj</w:t>
      </w:r>
      <w:r w:rsidRPr="00CA046D">
        <w:rPr>
          <w:b/>
          <w:sz w:val="24"/>
          <w:szCs w:val="24"/>
        </w:rPr>
        <w:t xml:space="preserve"> o tom, že naša ASGS dlhodobo a spoľahlivo funguje.  </w:t>
      </w:r>
      <w:r>
        <w:rPr>
          <w:b/>
          <w:sz w:val="24"/>
          <w:szCs w:val="24"/>
        </w:rPr>
        <w:t xml:space="preserve">Že je bezpečným prístavom generačne spriaznených golfistiek a golfistov. </w:t>
      </w:r>
    </w:p>
    <w:p w:rsidR="00820CE6" w:rsidRPr="00CA046D" w:rsidRDefault="00820CE6">
      <w:pPr>
        <w:rPr>
          <w:b/>
          <w:sz w:val="24"/>
          <w:szCs w:val="24"/>
        </w:rPr>
      </w:pPr>
      <w:r>
        <w:rPr>
          <w:b/>
          <w:sz w:val="24"/>
          <w:szCs w:val="24"/>
        </w:rPr>
        <w:t>Máj 2</w:t>
      </w:r>
      <w:r w:rsidRPr="00CA046D">
        <w:rPr>
          <w:b/>
          <w:sz w:val="24"/>
          <w:szCs w:val="24"/>
        </w:rPr>
        <w:t>016. Ján Pečo</w:t>
      </w:r>
    </w:p>
    <w:p w:rsidR="00820CE6" w:rsidRPr="00CA046D" w:rsidRDefault="00820CE6">
      <w:pPr>
        <w:rPr>
          <w:b/>
          <w:sz w:val="24"/>
          <w:szCs w:val="24"/>
        </w:rPr>
      </w:pPr>
      <w:r w:rsidRPr="00CA046D">
        <w:rPr>
          <w:b/>
          <w:sz w:val="24"/>
          <w:szCs w:val="24"/>
        </w:rPr>
        <w:t xml:space="preserve">  </w:t>
      </w:r>
    </w:p>
    <w:sectPr w:rsidR="00820CE6" w:rsidRPr="00CA046D" w:rsidSect="00C279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58EB"/>
    <w:rsid w:val="000427E9"/>
    <w:rsid w:val="000666CC"/>
    <w:rsid w:val="001F4FE1"/>
    <w:rsid w:val="00202E3E"/>
    <w:rsid w:val="002D4596"/>
    <w:rsid w:val="003B58EB"/>
    <w:rsid w:val="0045320D"/>
    <w:rsid w:val="0047787B"/>
    <w:rsid w:val="005565B4"/>
    <w:rsid w:val="00566F6E"/>
    <w:rsid w:val="005C246A"/>
    <w:rsid w:val="005C49D3"/>
    <w:rsid w:val="00624531"/>
    <w:rsid w:val="00643CE8"/>
    <w:rsid w:val="00682595"/>
    <w:rsid w:val="00731FD8"/>
    <w:rsid w:val="007507FC"/>
    <w:rsid w:val="007E2879"/>
    <w:rsid w:val="00811EDE"/>
    <w:rsid w:val="00816069"/>
    <w:rsid w:val="00820CE6"/>
    <w:rsid w:val="00876DB4"/>
    <w:rsid w:val="0092198F"/>
    <w:rsid w:val="00936D77"/>
    <w:rsid w:val="00961697"/>
    <w:rsid w:val="00B931D0"/>
    <w:rsid w:val="00BE21E5"/>
    <w:rsid w:val="00C15107"/>
    <w:rsid w:val="00C2798B"/>
    <w:rsid w:val="00C66E94"/>
    <w:rsid w:val="00CA046D"/>
    <w:rsid w:val="00D62647"/>
    <w:rsid w:val="00DA6E69"/>
    <w:rsid w:val="00DE6485"/>
    <w:rsid w:val="00E21A6B"/>
    <w:rsid w:val="00F40EA2"/>
    <w:rsid w:val="00F537F5"/>
    <w:rsid w:val="00F80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98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</Pages>
  <Words>374</Words>
  <Characters>2136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Nájdeme sedem statočných </dc:title>
  <dc:subject/>
  <dc:creator>Ján</dc:creator>
  <cp:keywords/>
  <dc:description/>
  <cp:lastModifiedBy>prof</cp:lastModifiedBy>
  <cp:revision>4</cp:revision>
  <cp:lastPrinted>2016-05-24T07:39:00Z</cp:lastPrinted>
  <dcterms:created xsi:type="dcterms:W3CDTF">2016-05-24T08:12:00Z</dcterms:created>
  <dcterms:modified xsi:type="dcterms:W3CDTF">2016-06-03T13:34:00Z</dcterms:modified>
</cp:coreProperties>
</file>